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4A3" w:rsidRPr="00634512" w:rsidRDefault="00C344A3">
      <w:pPr>
        <w:rPr>
          <w:b/>
          <w:sz w:val="28"/>
        </w:rPr>
      </w:pPr>
      <w:r>
        <w:rPr>
          <w:rFonts w:hint="eastAsia"/>
          <w:b/>
          <w:sz w:val="28"/>
        </w:rPr>
        <w:t>一．</w:t>
      </w:r>
      <w:r w:rsidRPr="00634512">
        <w:rPr>
          <w:rFonts w:hint="eastAsia"/>
          <w:b/>
          <w:sz w:val="28"/>
        </w:rPr>
        <w:t>下载并注册</w:t>
      </w:r>
      <w:r w:rsidRPr="00634512">
        <w:rPr>
          <w:b/>
          <w:sz w:val="28"/>
        </w:rPr>
        <w:t>YY</w:t>
      </w:r>
      <w:r w:rsidRPr="00634512">
        <w:rPr>
          <w:rFonts w:hint="eastAsia"/>
          <w:b/>
          <w:sz w:val="28"/>
        </w:rPr>
        <w:t>语音</w:t>
      </w:r>
    </w:p>
    <w:p w:rsidR="00C344A3" w:rsidRDefault="00C344A3" w:rsidP="00F016A5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百度</w:t>
      </w:r>
      <w:r>
        <w:t>yy</w:t>
      </w:r>
      <w:r>
        <w:rPr>
          <w:rFonts w:hint="eastAsia"/>
        </w:rPr>
        <w:t>语音并下载安装</w:t>
      </w:r>
    </w:p>
    <w:p w:rsidR="00C344A3" w:rsidRDefault="00C344A3" w:rsidP="00F016A5">
      <w:pPr>
        <w:pStyle w:val="ListParagraph"/>
        <w:ind w:left="360" w:firstLineChars="0" w:firstLine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05pt;height:219.75pt;visibility:visible">
            <v:imagedata r:id="rId7" o:title=""/>
          </v:shape>
        </w:pict>
      </w:r>
    </w:p>
    <w:p w:rsidR="00C344A3" w:rsidRDefault="00C344A3" w:rsidP="00F016A5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注册</w:t>
      </w:r>
      <w:r>
        <w:t>yy</w:t>
      </w:r>
      <w:r>
        <w:rPr>
          <w:rFonts w:hint="eastAsia"/>
        </w:rPr>
        <w:t>语音账户（红色圈圈部分）</w:t>
      </w:r>
    </w:p>
    <w:p w:rsidR="00C344A3" w:rsidRDefault="00C344A3" w:rsidP="00C776A6">
      <w:pPr>
        <w:pStyle w:val="ListParagraph"/>
        <w:ind w:left="360" w:firstLineChars="0" w:firstLine="0"/>
        <w:jc w:val="center"/>
      </w:pPr>
      <w:r>
        <w:rPr>
          <w:noProof/>
        </w:rPr>
        <w:pict>
          <v:shape id="图片 2" o:spid="_x0000_i1026" type="#_x0000_t75" style="width:224.25pt;height:4in;visibility:visible">
            <v:imagedata r:id="rId8" o:title=""/>
          </v:shape>
        </w:pict>
      </w:r>
    </w:p>
    <w:p w:rsidR="00C344A3" w:rsidRDefault="00C344A3" w:rsidP="00F016A5">
      <w:pPr>
        <w:pStyle w:val="ListParagraph"/>
        <w:ind w:left="360" w:firstLineChars="0" w:firstLine="0"/>
      </w:pPr>
    </w:p>
    <w:p w:rsidR="00C344A3" w:rsidRDefault="00C344A3" w:rsidP="00F016A5">
      <w:pPr>
        <w:pStyle w:val="ListParagraph"/>
        <w:ind w:left="360" w:firstLineChars="0" w:firstLine="0"/>
      </w:pPr>
    </w:p>
    <w:p w:rsidR="00C344A3" w:rsidRDefault="00C344A3" w:rsidP="00F016A5">
      <w:pPr>
        <w:pStyle w:val="ListParagraph"/>
        <w:ind w:left="360" w:firstLineChars="0" w:firstLine="0"/>
      </w:pPr>
      <w:r>
        <w:rPr>
          <w:rFonts w:hint="eastAsia"/>
        </w:rPr>
        <w:t>可以用手机注册，邮箱注册和账号注册</w:t>
      </w:r>
    </w:p>
    <w:p w:rsidR="00C344A3" w:rsidRDefault="00C344A3" w:rsidP="00C776A6">
      <w:pPr>
        <w:pStyle w:val="ListParagraph"/>
        <w:ind w:left="360" w:firstLineChars="0" w:firstLine="0"/>
        <w:jc w:val="center"/>
      </w:pPr>
      <w:r>
        <w:rPr>
          <w:noProof/>
        </w:rPr>
        <w:pict>
          <v:shape id="图片 7" o:spid="_x0000_i1027" type="#_x0000_t75" style="width:341.25pt;height:243.75pt;visibility:visible">
            <v:imagedata r:id="rId9" o:title=""/>
          </v:shape>
        </w:pict>
      </w:r>
    </w:p>
    <w:p w:rsidR="00C344A3" w:rsidRDefault="00C344A3" w:rsidP="00F016A5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注册后登陆您的账号</w:t>
      </w:r>
    </w:p>
    <w:p w:rsidR="00C344A3" w:rsidRDefault="00C344A3" w:rsidP="00F016A5">
      <w:pPr>
        <w:pStyle w:val="ListParagraph"/>
        <w:ind w:left="360" w:firstLineChars="0" w:firstLine="0"/>
      </w:pPr>
      <w:r>
        <w:rPr>
          <w:rFonts w:hint="eastAsia"/>
        </w:rPr>
        <w:t>如果您注册时并未使用您自己的名字，可在此红色圈圈直接点击修改</w:t>
      </w:r>
    </w:p>
    <w:p w:rsidR="00C344A3" w:rsidRPr="00D82234" w:rsidRDefault="00C344A3" w:rsidP="00C776A6">
      <w:pPr>
        <w:pStyle w:val="ListParagraph"/>
        <w:ind w:firstLineChars="0" w:firstLine="0"/>
        <w:rPr>
          <w:color w:val="FF0000"/>
        </w:rPr>
      </w:pPr>
      <w:r w:rsidRPr="00F016A5">
        <w:rPr>
          <w:rFonts w:hint="eastAsia"/>
          <w:color w:val="FF0000"/>
        </w:rPr>
        <w:t>大众经方班将以您</w:t>
      </w:r>
      <w:r>
        <w:rPr>
          <w:rFonts w:hint="eastAsia"/>
          <w:color w:val="FF0000"/>
        </w:rPr>
        <w:t>的带有</w:t>
      </w:r>
      <w:r w:rsidRPr="00F016A5">
        <w:rPr>
          <w:rFonts w:hint="eastAsia"/>
          <w:color w:val="FF0000"/>
        </w:rPr>
        <w:t>实名认知您的进入（避免未报名人员进入），为了避免我们认知您的进入有误，若您务必先修改成实名后再进入房间。</w:t>
      </w:r>
    </w:p>
    <w:p w:rsidR="00C344A3" w:rsidRDefault="00C344A3" w:rsidP="00C776A6">
      <w:pPr>
        <w:pStyle w:val="ListParagraph"/>
        <w:ind w:left="360" w:firstLineChars="0" w:firstLine="0"/>
        <w:jc w:val="center"/>
      </w:pPr>
      <w:r>
        <w:rPr>
          <w:noProof/>
        </w:rPr>
        <w:pict>
          <v:shape id="图片 3" o:spid="_x0000_i1028" type="#_x0000_t75" style="width:366pt;height:248.25pt;visibility:visible">
            <v:imagedata r:id="rId10" o:title=""/>
          </v:shape>
        </w:pict>
      </w:r>
    </w:p>
    <w:p w:rsidR="00C344A3" w:rsidRDefault="00C344A3" w:rsidP="00634512"/>
    <w:p w:rsidR="00C344A3" w:rsidRDefault="00C344A3" w:rsidP="00634512">
      <w:pPr>
        <w:rPr>
          <w:b/>
          <w:sz w:val="28"/>
        </w:rPr>
      </w:pPr>
      <w:r>
        <w:rPr>
          <w:rFonts w:hint="eastAsia"/>
          <w:b/>
          <w:sz w:val="28"/>
        </w:rPr>
        <w:t>二．</w:t>
      </w:r>
      <w:r w:rsidRPr="00634512">
        <w:rPr>
          <w:rFonts w:hint="eastAsia"/>
          <w:b/>
          <w:sz w:val="28"/>
        </w:rPr>
        <w:t>搜索并进入大众经方群（有密码）</w:t>
      </w:r>
    </w:p>
    <w:p w:rsidR="00C344A3" w:rsidRPr="000E0FDA" w:rsidRDefault="00C344A3" w:rsidP="00634512">
      <w:pPr>
        <w:rPr>
          <w:sz w:val="22"/>
        </w:rPr>
      </w:pPr>
      <w:r w:rsidRPr="000E0FDA">
        <w:rPr>
          <w:sz w:val="22"/>
        </w:rPr>
        <w:t>1.</w:t>
      </w:r>
      <w:r w:rsidRPr="000E0FDA">
        <w:rPr>
          <w:rFonts w:hint="eastAsia"/>
          <w:sz w:val="22"/>
        </w:rPr>
        <w:t>在红色圈圈里搜索“</w:t>
      </w:r>
      <w:r w:rsidRPr="000E0FDA">
        <w:rPr>
          <w:sz w:val="22"/>
        </w:rPr>
        <w:t>65389035</w:t>
      </w:r>
      <w:r w:rsidRPr="000E0FDA">
        <w:rPr>
          <w:rFonts w:hint="eastAsia"/>
          <w:sz w:val="22"/>
        </w:rPr>
        <w:t>”进入“黄煌大众经方岭南班”</w:t>
      </w:r>
    </w:p>
    <w:p w:rsidR="00C344A3" w:rsidRDefault="00C344A3" w:rsidP="00634512">
      <w:pPr>
        <w:rPr>
          <w:b/>
          <w:sz w:val="28"/>
        </w:rPr>
      </w:pPr>
      <w:r>
        <w:rPr>
          <w:noProof/>
        </w:rPr>
        <w:pict>
          <v:shape id="图片 4" o:spid="_x0000_i1029" type="#_x0000_t75" style="width:412.5pt;height:286.5pt;visibility:visible">
            <v:imagedata r:id="rId11" o:title=""/>
          </v:shape>
        </w:pict>
      </w:r>
    </w:p>
    <w:p w:rsidR="00C344A3" w:rsidRDefault="00C344A3" w:rsidP="00634512">
      <w:pPr>
        <w:rPr>
          <w:sz w:val="22"/>
        </w:rPr>
      </w:pPr>
      <w:r w:rsidRPr="000E0FDA">
        <w:rPr>
          <w:sz w:val="22"/>
        </w:rPr>
        <w:t>2</w:t>
      </w:r>
      <w:r>
        <w:rPr>
          <w:rFonts w:hint="eastAsia"/>
          <w:sz w:val="22"/>
        </w:rPr>
        <w:t>进入频道后，点击下方</w:t>
      </w:r>
      <w:r>
        <w:rPr>
          <w:rFonts w:ascii="µÈÏß Western" w:hAnsi="µÈÏß Western"/>
          <w:sz w:val="22"/>
        </w:rPr>
        <w:t>“</w:t>
      </w:r>
      <w:r>
        <w:rPr>
          <w:rFonts w:hint="eastAsia"/>
          <w:sz w:val="22"/>
        </w:rPr>
        <w:t>教室列表</w:t>
      </w:r>
      <w:r>
        <w:rPr>
          <w:rFonts w:ascii="µÈÏß Western" w:hAnsi="µÈÏß Western"/>
          <w:sz w:val="22"/>
        </w:rPr>
        <w:t>”</w:t>
      </w:r>
    </w:p>
    <w:p w:rsidR="00C344A3" w:rsidRDefault="00C344A3" w:rsidP="00634512">
      <w:pPr>
        <w:rPr>
          <w:sz w:val="22"/>
        </w:rPr>
      </w:pPr>
      <w:r>
        <w:rPr>
          <w:noProof/>
        </w:rPr>
        <w:pict>
          <v:shape id="图片 5" o:spid="_x0000_i1030" type="#_x0000_t75" style="width:409.5pt;height:254.25pt;visibility:visible">
            <v:imagedata r:id="rId12" o:title=""/>
          </v:shape>
        </w:pict>
      </w:r>
    </w:p>
    <w:p w:rsidR="00C344A3" w:rsidRDefault="00C344A3" w:rsidP="00634512">
      <w:pPr>
        <w:rPr>
          <w:sz w:val="22"/>
        </w:rPr>
      </w:pPr>
    </w:p>
    <w:p w:rsidR="00C344A3" w:rsidRDefault="00C344A3" w:rsidP="00634512">
      <w:pPr>
        <w:rPr>
          <w:sz w:val="22"/>
        </w:rPr>
      </w:pPr>
      <w:r>
        <w:rPr>
          <w:sz w:val="22"/>
        </w:rPr>
        <w:t>3.</w:t>
      </w:r>
      <w:r>
        <w:rPr>
          <w:rFonts w:hint="eastAsia"/>
          <w:sz w:val="22"/>
        </w:rPr>
        <w:t>点击子频道并输入密码进入，密码将于每次开课前公开。</w:t>
      </w:r>
    </w:p>
    <w:p w:rsidR="00C344A3" w:rsidRPr="000E0FDA" w:rsidRDefault="00C344A3" w:rsidP="00634512">
      <w:pPr>
        <w:rPr>
          <w:sz w:val="22"/>
        </w:rPr>
      </w:pPr>
      <w:r>
        <w:rPr>
          <w:noProof/>
        </w:rPr>
        <w:pict>
          <v:shape id="图片 8" o:spid="_x0000_i1031" type="#_x0000_t75" style="width:415.5pt;height:253.5pt;visibility:visible">
            <v:imagedata r:id="rId13" o:title=""/>
          </v:shape>
        </w:pict>
      </w:r>
      <w:bookmarkStart w:id="0" w:name="_GoBack"/>
      <w:bookmarkEnd w:id="0"/>
    </w:p>
    <w:sectPr w:rsidR="00C344A3" w:rsidRPr="000E0FDA" w:rsidSect="003439A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4A3" w:rsidRDefault="00C344A3">
      <w:r>
        <w:separator/>
      </w:r>
    </w:p>
  </w:endnote>
  <w:endnote w:type="continuationSeparator" w:id="0">
    <w:p w:rsidR="00C344A3" w:rsidRDefault="00C344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">
    <w:altName w:val="微软雅黑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µÈÏß Wester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4A3" w:rsidRDefault="00C344A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4A3" w:rsidRDefault="00C344A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4A3" w:rsidRDefault="00C344A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4A3" w:rsidRDefault="00C344A3">
      <w:r>
        <w:separator/>
      </w:r>
    </w:p>
  </w:footnote>
  <w:footnote w:type="continuationSeparator" w:id="0">
    <w:p w:rsidR="00C344A3" w:rsidRDefault="00C344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4A3" w:rsidRDefault="00C344A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4A3" w:rsidRDefault="00C344A3" w:rsidP="00815A63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4A3" w:rsidRDefault="00C344A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36FD7"/>
    <w:multiLevelType w:val="hybridMultilevel"/>
    <w:tmpl w:val="B414DE70"/>
    <w:lvl w:ilvl="0" w:tplc="0E9E0CD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7D93"/>
    <w:rsid w:val="00071DF3"/>
    <w:rsid w:val="000D2FA7"/>
    <w:rsid w:val="000E0FDA"/>
    <w:rsid w:val="00163280"/>
    <w:rsid w:val="001D77D7"/>
    <w:rsid w:val="0028091A"/>
    <w:rsid w:val="00283B4C"/>
    <w:rsid w:val="003277AF"/>
    <w:rsid w:val="003439A3"/>
    <w:rsid w:val="00470B01"/>
    <w:rsid w:val="00544D5E"/>
    <w:rsid w:val="00634512"/>
    <w:rsid w:val="00815A63"/>
    <w:rsid w:val="00897D93"/>
    <w:rsid w:val="00C344A3"/>
    <w:rsid w:val="00C77481"/>
    <w:rsid w:val="00C776A6"/>
    <w:rsid w:val="00CE20A3"/>
    <w:rsid w:val="00D82234"/>
    <w:rsid w:val="00DF0993"/>
    <w:rsid w:val="00EE2EE0"/>
    <w:rsid w:val="00F016A5"/>
    <w:rsid w:val="00F32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9A3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016A5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rsid w:val="00071D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071D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8EBDA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41</Words>
  <Characters>239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</dc:title>
  <dc:subject/>
  <dc:creator>User</dc:creator>
  <cp:keywords/>
  <dc:description/>
  <cp:lastModifiedBy>微软用户</cp:lastModifiedBy>
  <cp:revision>2</cp:revision>
  <dcterms:created xsi:type="dcterms:W3CDTF">2016-02-25T13:10:00Z</dcterms:created>
  <dcterms:modified xsi:type="dcterms:W3CDTF">2016-02-25T13:10:00Z</dcterms:modified>
</cp:coreProperties>
</file>